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ogni7" recolor="t" type="frame"/>
    </v:background>
  </w:background>
  <w:body>
    <w:p w:rsidR="005A1B9B" w:rsidRPr="005A1B9B" w:rsidRDefault="00785DD3" w:rsidP="00926E77">
      <w:pPr>
        <w:rPr>
          <w:rFonts w:ascii="Arial" w:hAnsi="Arial" w:cs="Arial"/>
          <w:b/>
          <w:bCs/>
          <w:color w:val="FFFF00"/>
          <w:sz w:val="36"/>
        </w:rPr>
      </w:pPr>
      <w:bookmarkStart w:id="0" w:name="_GoBack"/>
      <w:r w:rsidRPr="00785DD3">
        <w:rPr>
          <w:lang w:bidi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 188" o:spid="_x0000_s1027" type="#_x0000_t202" style="position:absolute;margin-left:16.95pt;margin-top:18.4pt;width:257.65pt;height:564.5pt;z-index:25163622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" fillcolor="#b89a9a [1945]" strokecolor="#b89a9a [1945]" strokeweight="1pt" insetpen="t">
            <v:fill color2="#e7dddd [665]" angle="-45" focus="-50%" type="gradient"/>
            <v:shadow on="t" type="perspective" color="#422e2e [1609]" opacity=".5" offset="1pt" offset2="-3pt"/>
            <o:lock v:ext="edit" shapetype="t"/>
            <v:textbox style="mso-next-textbox:#Надпись 188" inset="2.85pt,2.85pt,2.85pt,2.85pt">
              <w:txbxContent>
                <w:p w:rsidR="007A3D22" w:rsidRDefault="007A3D22" w:rsidP="007A3D22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28"/>
                    </w:rPr>
                  </w:pPr>
                  <w:r w:rsidRPr="00A30AE0">
                    <w:rPr>
                      <w:rFonts w:ascii="Arial" w:hAnsi="Arial" w:cs="Arial"/>
                      <w:b/>
                      <w:color w:val="002060"/>
                      <w:sz w:val="28"/>
                    </w:rPr>
                    <w:t>Что делать, если вам предлагают наркотики?</w:t>
                  </w:r>
                </w:p>
                <w:p w:rsidR="00271CBE" w:rsidRDefault="00271CBE" w:rsidP="007A3D22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28"/>
                    </w:rPr>
                  </w:pPr>
                </w:p>
                <w:p w:rsidR="00271CBE" w:rsidRPr="00271CBE" w:rsidRDefault="00271CBE" w:rsidP="00271CBE">
                  <w:pPr>
                    <w:pStyle w:val="110"/>
                    <w:numPr>
                      <w:ilvl w:val="0"/>
                      <w:numId w:val="8"/>
                    </w:numPr>
                    <w:shd w:val="clear" w:color="auto" w:fill="FFFFFF"/>
                    <w:spacing w:before="0" w:beforeAutospacing="0" w:after="0" w:afterAutospacing="0"/>
                    <w:ind w:left="0" w:firstLine="0"/>
                    <w:jc w:val="both"/>
                    <w:rPr>
                      <w:rFonts w:ascii="Arial" w:hAnsi="Arial" w:cs="Arial"/>
                      <w:color w:val="000000" w:themeColor="text1"/>
                      <w:szCs w:val="30"/>
                      <w:shd w:val="clear" w:color="auto" w:fill="FFFFFF"/>
                    </w:rPr>
                  </w:pPr>
                  <w:r w:rsidRPr="00271CBE">
                    <w:rPr>
                      <w:rFonts w:ascii="Arial" w:hAnsi="Arial" w:cs="Arial"/>
                      <w:b/>
                      <w:color w:val="000000" w:themeColor="text1"/>
                      <w:szCs w:val="30"/>
                      <w:shd w:val="clear" w:color="auto" w:fill="FFFFFF"/>
                    </w:rPr>
                    <w:t>Важно:</w:t>
                  </w:r>
                  <w:r w:rsidRPr="00271CBE">
                    <w:rPr>
                      <w:rFonts w:ascii="Arial" w:hAnsi="Arial" w:cs="Arial"/>
                      <w:color w:val="000000" w:themeColor="text1"/>
                      <w:szCs w:val="30"/>
                      <w:shd w:val="clear" w:color="auto" w:fill="FFFFFF"/>
                    </w:rPr>
                    <w:t xml:space="preserve"> отказывайся сразу и твёрдо. </w:t>
                  </w:r>
                </w:p>
                <w:p w:rsidR="00271CBE" w:rsidRPr="00271CBE" w:rsidRDefault="00271CBE" w:rsidP="00271CBE">
                  <w:pPr>
                    <w:pStyle w:val="110"/>
                    <w:numPr>
                      <w:ilvl w:val="0"/>
                      <w:numId w:val="8"/>
                    </w:numPr>
                    <w:shd w:val="clear" w:color="auto" w:fill="FFFFFF"/>
                    <w:spacing w:before="0" w:beforeAutospacing="0" w:after="0" w:afterAutospacing="0"/>
                    <w:ind w:left="0" w:firstLine="0"/>
                    <w:jc w:val="both"/>
                    <w:rPr>
                      <w:rFonts w:ascii="Arial" w:hAnsi="Arial" w:cs="Arial"/>
                      <w:color w:val="000000" w:themeColor="text1"/>
                      <w:szCs w:val="30"/>
                      <w:shd w:val="clear" w:color="auto" w:fill="FFFFFF"/>
                    </w:rPr>
                  </w:pPr>
                  <w:r w:rsidRPr="00271CBE">
                    <w:rPr>
                      <w:rFonts w:ascii="Arial" w:hAnsi="Arial" w:cs="Arial"/>
                      <w:b/>
                      <w:color w:val="000000" w:themeColor="text1"/>
                      <w:szCs w:val="30"/>
                      <w:shd w:val="clear" w:color="auto" w:fill="FFFFFF"/>
                    </w:rPr>
                    <w:t>Помни:</w:t>
                  </w:r>
                  <w:r w:rsidRPr="00271CBE">
                    <w:rPr>
                      <w:rFonts w:ascii="Arial" w:hAnsi="Arial" w:cs="Arial"/>
                      <w:color w:val="000000" w:themeColor="text1"/>
                      <w:szCs w:val="30"/>
                      <w:shd w:val="clear" w:color="auto" w:fill="FFFFFF"/>
                    </w:rPr>
                    <w:t xml:space="preserve"> чем решительнее скажете "нет", тем быстрее отстанут. Если начнёте: "Что-то сейчас не хочется", "Лучше не надо" — будут давить дальше. Если поймут, что ты серьёзно, — оставят в покое.</w:t>
                  </w:r>
                </w:p>
                <w:p w:rsidR="00271CBE" w:rsidRDefault="00271CBE" w:rsidP="00271CBE">
                  <w:pPr>
                    <w:pStyle w:val="110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Cs w:val="30"/>
                    </w:rPr>
                  </w:pPr>
                </w:p>
                <w:p w:rsidR="00A8349D" w:rsidRDefault="00271CBE" w:rsidP="00271CBE">
                  <w:pPr>
                    <w:pStyle w:val="110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Cs w:val="30"/>
                    </w:rPr>
                  </w:pPr>
                  <w:r w:rsidRPr="00271CBE">
                    <w:rPr>
                      <w:rFonts w:ascii="Arial" w:hAnsi="Arial" w:cs="Arial"/>
                      <w:color w:val="000000"/>
                      <w:szCs w:val="30"/>
                    </w:rPr>
                    <w:t>В этой жизни есть немало увлечений, способных принести яркие эмоции, отличное настроение и верных друзей – это спорт, туризм, музыка, танцы и многие другие направления, которые помогут раскрыться каждому как уникальной, неповторимой личности, станут основой будущего успеха и процветания.</w:t>
                  </w:r>
                </w:p>
                <w:p w:rsidR="00271CBE" w:rsidRPr="00271CBE" w:rsidRDefault="00271CBE" w:rsidP="00271CBE">
                  <w:pPr>
                    <w:pStyle w:val="110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Cs w:val="30"/>
                    </w:rPr>
                  </w:pPr>
                </w:p>
                <w:p w:rsidR="007A3D22" w:rsidRPr="00FA078A" w:rsidRDefault="00CC01B1" w:rsidP="00FA078A">
                  <w:pPr>
                    <w:pStyle w:val="110"/>
                    <w:shd w:val="clear" w:color="auto" w:fill="FFFFFF"/>
                    <w:spacing w:before="0" w:beforeAutospacing="0" w:after="0" w:afterAutospacing="0" w:line="408" w:lineRule="atLeast"/>
                    <w:jc w:val="both"/>
                    <w:rPr>
                      <w:rFonts w:ascii="Arial" w:hAnsi="Arial" w:cs="Arial"/>
                      <w:color w:val="000000"/>
                      <w:sz w:val="28"/>
                      <w:szCs w:val="30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8"/>
                      <w:szCs w:val="30"/>
                    </w:rPr>
                    <w:drawing>
                      <wp:inline distT="0" distB="0" distL="0" distR="0">
                        <wp:extent cx="3170555" cy="3277870"/>
                        <wp:effectExtent l="19050" t="0" r="0" b="0"/>
                        <wp:docPr id="5" name="Рисунок 5" descr="C:\Users\User\Desktop\depositphotos_58169393-stock-photo-looking-bright-fu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depositphotos_58169393-stock-photo-looking-bright-futu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0555" cy="3277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3D22" w:rsidRPr="0051331E" w:rsidRDefault="007A3D22" w:rsidP="00FA078A">
                  <w:pPr>
                    <w:spacing w:after="0"/>
                    <w:rPr>
                      <w:color w:val="002060"/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  <w:r w:rsidRPr="00785DD3">
        <w:rPr>
          <w:noProof/>
          <w:lang w:eastAsia="ru-RU"/>
        </w:rPr>
        <w:pict>
          <v:shape id="_x0000_s1076" type="#_x0000_t202" style="position:absolute;margin-left:621.8pt;margin-top:-.95pt;width:227.25pt;height:175.8pt;z-index:251715072;mso-position-horizontal-relative:page;mso-position-vertical-relative:page" filled="f" stroked="f">
            <v:textbox>
              <w:txbxContent>
                <w:p w:rsidR="003C274F" w:rsidRDefault="003C274F"/>
              </w:txbxContent>
            </v:textbox>
            <w10:wrap anchorx="page" anchory="page"/>
          </v:shape>
        </w:pict>
      </w:r>
      <w:r w:rsidRPr="00785DD3">
        <w:rPr>
          <w:noProof/>
          <w:lang w:eastAsia="ru-RU"/>
        </w:rPr>
        <w:pict>
          <v:shape id="_x0000_s1068" type="#_x0000_t202" style="position:absolute;margin-left:294.55pt;margin-top:4.7pt;width:245pt;height:225.35pt;z-index:25170790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8" inset="2.85pt,2.85pt,2.85pt,2.85pt">
              <w:txbxContent>
                <w:p w:rsidR="007A3D22" w:rsidRDefault="007A3D22" w:rsidP="00071E6F">
                  <w:pPr>
                    <w:jc w:val="center"/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7A3D22" w:rsidRDefault="003C274F" w:rsidP="003C274F">
                  <w:pPr>
                    <w:jc w:val="center"/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FFFF00"/>
                      <w:sz w:val="36"/>
                      <w:lang w:eastAsia="ru-RU"/>
                    </w:rPr>
                    <w:drawing>
                      <wp:inline distT="0" distB="0" distL="0" distR="0">
                        <wp:extent cx="2695699" cy="2409580"/>
                        <wp:effectExtent l="19050" t="0" r="9401" b="0"/>
                        <wp:docPr id="8" name="Рисунок 4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2529" cy="2433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3D22" w:rsidRDefault="007A3D22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7A3D22" w:rsidRDefault="007A3D22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7A3D22" w:rsidRDefault="007A3D22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7A3D22" w:rsidRPr="007A0568" w:rsidRDefault="007A3D22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</w:txbxContent>
            </v:textbox>
            <w10:wrap anchorx="page" anchory="page"/>
          </v:shape>
        </w:pict>
      </w:r>
      <w:r w:rsidRPr="00785DD3">
        <w:rPr>
          <w:noProof/>
          <w:lang w:eastAsia="ru-RU"/>
        </w:rPr>
        <w:pict>
          <v:shape id="_x0000_s1066" type="#_x0000_t202" style="position:absolute;margin-left:574.65pt;margin-top:18.4pt;width:262.05pt;height:333.6pt;z-index:251713024;visibility:visible;mso-wrap-style:non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6;mso-fit-shape-to-text:t" inset="2.85pt,2.85pt,2.85pt,2.85pt">
              <w:txbxContent>
                <w:p w:rsidR="007A3D22" w:rsidRDefault="007A3D22" w:rsidP="005944E6">
                  <w:pPr>
                    <w:rPr>
                      <w:rFonts w:ascii="Monotype Corsiva" w:eastAsia="Times New Roman" w:hAnsi="Monotype Corsiva" w:cs="Arial"/>
                      <w:b/>
                      <w:bCs/>
                      <w:noProof/>
                      <w:color w:val="696464" w:themeColor="text2"/>
                      <w:spacing w:val="20"/>
                      <w:sz w:val="44"/>
                      <w:szCs w:val="32"/>
                      <w:lang w:eastAsia="ru-RU"/>
                    </w:rPr>
                  </w:pPr>
                </w:p>
                <w:p w:rsidR="007A3D22" w:rsidRDefault="007A3D22" w:rsidP="005944E6">
                  <w:pPr>
                    <w:rPr>
                      <w:rFonts w:ascii="Monotype Corsiva" w:eastAsia="Times New Roman" w:hAnsi="Monotype Corsiva" w:cs="Arial"/>
                      <w:b/>
                      <w:bCs/>
                      <w:noProof/>
                      <w:color w:val="696464" w:themeColor="text2"/>
                      <w:spacing w:val="20"/>
                      <w:sz w:val="44"/>
                      <w:szCs w:val="32"/>
                      <w:lang w:eastAsia="ru-RU"/>
                    </w:rPr>
                  </w:pPr>
                </w:p>
                <w:p w:rsidR="007A3D22" w:rsidRPr="00F04BEC" w:rsidRDefault="00785DD3" w:rsidP="005944E6">
                  <w:r w:rsidRPr="00785DD3">
                    <w:rPr>
                      <w:rFonts w:ascii="Monotype Corsiva" w:eastAsia="Times New Roman" w:hAnsi="Monotype Corsiva" w:cs="Arial"/>
                      <w:b/>
                      <w:bCs/>
                      <w:color w:val="696464" w:themeColor="text2"/>
                      <w:spacing w:val="20"/>
                      <w:sz w:val="44"/>
                      <w:szCs w:val="32"/>
                      <w:lang w:bidi="ru-RU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52.45pt;height:349.7pt" adj=",10800" fillcolor="yellow" strokecolor="gray [1629]" strokeweight="1pt">
                        <v:shadow on="t" color="#009" offset="7pt,-7pt"/>
                        <v:textpath style="font-family:&quot;Impact&quot;;font-size:40pt;v-text-spacing:52429f;v-text-kern:t" trim="t" fitpath="t" string="СТОП!&#10;Я &#10;ВЫБИРАЮ&#10;ЖИЗНЬ!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 w:rsidRPr="00785DD3">
        <w:rPr>
          <w:noProof/>
          <w:lang w:eastAsia="ru-RU"/>
        </w:rPr>
        <w:pict>
          <v:shape id="_x0000_s1067" type="#_x0000_t202" style="position:absolute;margin-left:598.95pt;margin-top:80.7pt;width:256.35pt;height:41.8pt;z-index:25170688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7" inset="2.85pt,2.85pt,2.85pt,2.85pt">
              <w:txbxContent>
                <w:p w:rsidR="007A3D22" w:rsidRDefault="007A3D22" w:rsidP="001C7A50"/>
                <w:p w:rsidR="007A3D22" w:rsidRPr="00F04BEC" w:rsidRDefault="007A3D22" w:rsidP="001C7A50"/>
              </w:txbxContent>
            </v:textbox>
            <w10:wrap anchorx="page" anchory="page"/>
          </v:shape>
        </w:pict>
      </w:r>
      <w:r w:rsidRPr="00785DD3">
        <w:rPr>
          <w:noProof/>
          <w:lang w:eastAsia="ru-RU"/>
        </w:rPr>
        <w:pict>
          <v:shape id="_x0000_s1061" type="#_x0000_t202" style="position:absolute;margin-left:303.9pt;margin-top:213.5pt;width:245.45pt;height:369.4pt;z-index:25171404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fillcolor="white [3201]" stroked="f" strokecolor="#918485 [3208]" strokeweight="5pt" insetpen="t">
            <v:stroke linestyle="thickThin"/>
            <v:shadow color="#868686"/>
            <o:lock v:ext="edit" shapetype="t"/>
            <v:textbox style="mso-next-textbox:#_x0000_s1061" inset="2.85pt,2.85pt,2.85pt,2.85pt">
              <w:txbxContent>
                <w:p w:rsidR="007A3D22" w:rsidRPr="00071E6F" w:rsidRDefault="007A3D22" w:rsidP="0040365C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</w:pPr>
                </w:p>
                <w:p w:rsidR="007A3D22" w:rsidRPr="007A0AEF" w:rsidRDefault="007A3D22" w:rsidP="0040365C">
                  <w:pPr>
                    <w:jc w:val="center"/>
                    <w:rPr>
                      <w:rFonts w:asciiTheme="majorHAnsi" w:hAnsiTheme="majorHAnsi" w:cs="Arial"/>
                      <w:b/>
                      <w:bCs/>
                      <w:color w:val="FFFFFF" w:themeColor="background1"/>
                      <w:sz w:val="36"/>
                    </w:rPr>
                  </w:pPr>
                  <w:r w:rsidRPr="007A0AEF">
                    <w:rPr>
                      <w:rStyle w:val="af2"/>
                      <w:rFonts w:cs="Arial"/>
                      <w:color w:val="FFFFFF" w:themeColor="background1"/>
                      <w:sz w:val="36"/>
                    </w:rPr>
                    <w:t>Где получить помощь?</w:t>
                  </w:r>
                </w:p>
                <w:p w:rsidR="007A3D22" w:rsidRPr="007A0AEF" w:rsidRDefault="007A3D22" w:rsidP="0040365C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  <w:t>Департамент здравоохранения Курганской области</w:t>
                  </w:r>
                </w:p>
                <w:p w:rsidR="007A3D22" w:rsidRPr="007A0AEF" w:rsidRDefault="007A3D22" w:rsidP="0040365C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  <w:t>Государственное бюджетное учреждение</w:t>
                  </w:r>
                </w:p>
                <w:p w:rsidR="007A3D22" w:rsidRPr="007A0AEF" w:rsidRDefault="007A3D22" w:rsidP="0040365C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  <w:t>«Курганский областной наркологический диспансер»</w:t>
                  </w:r>
                </w:p>
                <w:p w:rsidR="007A3D22" w:rsidRPr="007A0AEF" w:rsidRDefault="007A3D22" w:rsidP="0040365C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  <w:t>г. Курган, ул. Кирова, 78, Подростковый наркологический кабинет</w:t>
                  </w:r>
                </w:p>
                <w:p w:rsidR="007A3D22" w:rsidRPr="007A0AEF" w:rsidRDefault="007A3D22" w:rsidP="00A2363D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  <w:t>т.: 8(3522) 46-64-54</w:t>
                  </w:r>
                </w:p>
                <w:p w:rsidR="007A3D22" w:rsidRPr="007A0AEF" w:rsidRDefault="007A3D22" w:rsidP="0040365C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  <w:t xml:space="preserve">Шадринский филиал, </w:t>
                  </w:r>
                  <w:proofErr w:type="gramStart"/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  <w:t>г</w:t>
                  </w:r>
                  <w:proofErr w:type="gramEnd"/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  <w:t>. Шадринск, ул. Герцена 30-А, 8 (35253) 37718</w:t>
                  </w:r>
                </w:p>
                <w:p w:rsidR="007A3D22" w:rsidRPr="007A0AEF" w:rsidRDefault="007A3D22" w:rsidP="00A2363D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http</w:t>
                  </w: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  <w:t>//</w:t>
                  </w: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www</w:t>
                  </w: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  <w:t>.</w:t>
                  </w:r>
                  <w:proofErr w:type="spellStart"/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kond</w:t>
                  </w:r>
                  <w:proofErr w:type="spellEnd"/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  <w:t>45.</w:t>
                  </w:r>
                  <w:proofErr w:type="spellStart"/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  <w:p w:rsidR="007A3D22" w:rsidRPr="007A0AEF" w:rsidRDefault="007A3D22" w:rsidP="00071E6F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7A3D22" w:rsidRPr="007A0AEF" w:rsidRDefault="007A3D22" w:rsidP="00071E6F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</w:rPr>
                  </w:pP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</w:rPr>
                    <w:t xml:space="preserve">Школа для желающих бросить курить в </w:t>
                  </w:r>
                  <w:proofErr w:type="gramStart"/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</w:rPr>
                    <w:t>г</w:t>
                  </w:r>
                  <w:proofErr w:type="gramEnd"/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</w:rPr>
                    <w:t>. Кургане.</w:t>
                  </w:r>
                </w:p>
                <w:p w:rsidR="007A3D22" w:rsidRPr="007A0AEF" w:rsidRDefault="007A3D22" w:rsidP="00071E6F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</w:rPr>
                  </w:pP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</w:rPr>
                    <w:t>Запись по телефону</w:t>
                  </w:r>
                </w:p>
                <w:p w:rsidR="007A3D22" w:rsidRPr="007A0AEF" w:rsidRDefault="007A3D22" w:rsidP="00071E6F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</w:rPr>
                  </w:pP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</w:rPr>
                    <w:t>46-61-01</w:t>
                  </w:r>
                </w:p>
                <w:p w:rsidR="007A3D22" w:rsidRPr="007A0AEF" w:rsidRDefault="007A3D22" w:rsidP="00071E6F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</w:rPr>
                  </w:pPr>
                  <w:r w:rsidRPr="007A0AEF">
                    <w:rPr>
                      <w:rFonts w:asciiTheme="majorHAnsi" w:hAnsiTheme="majorHAnsi" w:cs="Arial"/>
                      <w:b/>
                      <w:color w:val="FFFFFF" w:themeColor="background1"/>
                      <w:sz w:val="24"/>
                    </w:rPr>
                    <w:t>БЕСПЛАТНО</w:t>
                  </w:r>
                </w:p>
                <w:p w:rsidR="007A3D22" w:rsidRPr="00071E6F" w:rsidRDefault="007A3D22" w:rsidP="00A2363D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7A3D22" w:rsidRPr="00071E6F" w:rsidRDefault="007A3D22" w:rsidP="00A2363D">
                  <w:pPr>
                    <w:spacing w:after="0"/>
                    <w:jc w:val="center"/>
                    <w:rPr>
                      <w:rFonts w:ascii="Arial" w:hAnsi="Arial" w:cs="Arial"/>
                      <w:color w:val="FFFFFF" w:themeColor="background1"/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615652" w:rsidRPr="005C156B" w:rsidRDefault="00785DD3" w:rsidP="00A60C8B">
      <w:pPr>
        <w:tabs>
          <w:tab w:val="left" w:pos="10435"/>
        </w:tabs>
        <w:rPr>
          <w:lang w:val="en-US"/>
        </w:rPr>
      </w:pPr>
      <w:r>
        <w:rPr>
          <w:noProof/>
          <w:lang w:eastAsia="ru-RU"/>
        </w:rPr>
        <w:lastRenderedPageBreak/>
        <w:pict>
          <v:shape id="_x0000_s1071" type="#_x0000_t202" style="position:absolute;margin-left:8.9pt;margin-top:6.3pt;width:271.05pt;height:579.05pt;z-index:25171097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color="#b89a9a [1945]" strokecolor="#b89a9a [1945]" strokeweight="1pt" insetpen="t">
            <v:fill color2="#e7dddd [665]" angle="-45" focus="-50%" type="gradient"/>
            <v:shadow on="t" type="perspective" color="#422e2e [1609]" opacity=".5" offset="1pt" offset2="-3pt"/>
            <o:lock v:ext="edit" shapetype="t"/>
            <v:textbox style="mso-next-textbox:#_x0000_s1071" inset="2.85pt,2.85pt,2.85pt,2.85pt">
              <w:txbxContent>
                <w:p w:rsidR="00BA3334" w:rsidRDefault="00BA3334" w:rsidP="00BA3334">
                  <w:pPr>
                    <w:spacing w:after="0"/>
                    <w:jc w:val="center"/>
                    <w:outlineLvl w:val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BA3334" w:rsidRDefault="00BA3334" w:rsidP="00BA3334">
                  <w:pPr>
                    <w:spacing w:after="0"/>
                    <w:jc w:val="center"/>
                    <w:outlineLvl w:val="0"/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</w:rPr>
                    <w:t>Что такое наркотики?</w:t>
                  </w:r>
                </w:p>
                <w:p w:rsidR="00BA3334" w:rsidRDefault="00BA3334" w:rsidP="00BA3334">
                  <w:pPr>
                    <w:spacing w:after="0"/>
                    <w:jc w:val="center"/>
                    <w:outlineLvl w:val="0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956922" w:rsidRDefault="007A3D22" w:rsidP="00BA3334">
                  <w:pPr>
                    <w:pStyle w:val="11"/>
                    <w:numPr>
                      <w:ilvl w:val="0"/>
                      <w:numId w:val="6"/>
                    </w:numPr>
                    <w:shd w:val="clear" w:color="auto" w:fill="FFFFFF"/>
                    <w:spacing w:before="0" w:beforeAutospacing="0" w:after="0" w:afterAutospacing="0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Cs w:val="30"/>
                    </w:rPr>
                  </w:pPr>
                  <w:r w:rsidRPr="003F4926">
                    <w:rPr>
                      <w:rFonts w:ascii="Arial" w:hAnsi="Arial" w:cs="Arial"/>
                      <w:color w:val="000000"/>
                      <w:szCs w:val="30"/>
                    </w:rPr>
                    <w:t>Наркотики - средства, оказывающие воздействие на психику и поведение человека, потребление</w:t>
                  </w:r>
                  <w:r w:rsidR="00956922">
                    <w:rPr>
                      <w:rFonts w:ascii="Arial" w:hAnsi="Arial" w:cs="Arial"/>
                      <w:color w:val="000000"/>
                      <w:szCs w:val="30"/>
                    </w:rPr>
                    <w:t xml:space="preserve"> </w:t>
                  </w:r>
                  <w:proofErr w:type="gramStart"/>
                  <w:r w:rsidRPr="003F4926">
                    <w:rPr>
                      <w:rFonts w:ascii="Arial" w:hAnsi="Arial" w:cs="Arial"/>
                      <w:color w:val="000000"/>
                      <w:szCs w:val="30"/>
                    </w:rPr>
                    <w:t>которых</w:t>
                  </w:r>
                  <w:proofErr w:type="gramEnd"/>
                  <w:r w:rsidRPr="003F4926">
                    <w:rPr>
                      <w:rFonts w:ascii="Arial" w:hAnsi="Arial" w:cs="Arial"/>
                      <w:color w:val="000000"/>
                      <w:szCs w:val="30"/>
                    </w:rPr>
                    <w:t xml:space="preserve"> способно приводить к формированию психической и физической зависимости</w:t>
                  </w:r>
                  <w:r>
                    <w:rPr>
                      <w:rFonts w:ascii="Arial" w:hAnsi="Arial" w:cs="Arial"/>
                      <w:color w:val="000000"/>
                      <w:szCs w:val="30"/>
                    </w:rPr>
                    <w:t>.</w:t>
                  </w:r>
                </w:p>
                <w:p w:rsidR="00956922" w:rsidRDefault="007A3D22" w:rsidP="00BA3334">
                  <w:pPr>
                    <w:pStyle w:val="11"/>
                    <w:numPr>
                      <w:ilvl w:val="0"/>
                      <w:numId w:val="6"/>
                    </w:numPr>
                    <w:shd w:val="clear" w:color="auto" w:fill="FFFFFF"/>
                    <w:spacing w:before="0" w:beforeAutospacing="0" w:after="0" w:afterAutospacing="0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Cs w:val="30"/>
                    </w:rPr>
                  </w:pPr>
                  <w:r w:rsidRPr="00956922">
                    <w:rPr>
                      <w:rFonts w:ascii="Arial" w:hAnsi="Arial" w:cs="Arial"/>
                      <w:color w:val="000000"/>
                      <w:szCs w:val="30"/>
                    </w:rPr>
                    <w:t>Наркотики шаг за шагом разрушают нервную систему человека, его мозг, поэтому у наркоманов быстро развивае</w:t>
                  </w:r>
                  <w:r w:rsidR="00956922">
                    <w:rPr>
                      <w:rFonts w:ascii="Arial" w:hAnsi="Arial" w:cs="Arial"/>
                      <w:color w:val="000000"/>
                      <w:szCs w:val="30"/>
                    </w:rPr>
                    <w:t xml:space="preserve">тся и прогрессирует слабоумие. </w:t>
                  </w:r>
                </w:p>
                <w:p w:rsidR="00956922" w:rsidRDefault="007A3D22" w:rsidP="00BA3334">
                  <w:pPr>
                    <w:pStyle w:val="11"/>
                    <w:numPr>
                      <w:ilvl w:val="0"/>
                      <w:numId w:val="6"/>
                    </w:numPr>
                    <w:shd w:val="clear" w:color="auto" w:fill="FFFFFF"/>
                    <w:spacing w:before="0" w:beforeAutospacing="0" w:after="0" w:afterAutospacing="0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Cs w:val="30"/>
                    </w:rPr>
                  </w:pPr>
                  <w:r w:rsidRPr="00956922">
                    <w:rPr>
                      <w:rFonts w:ascii="Arial" w:hAnsi="Arial" w:cs="Arial"/>
                      <w:color w:val="000000"/>
                      <w:szCs w:val="30"/>
                    </w:rPr>
                    <w:t xml:space="preserve">Человек становится нелюдимым, мрачным, подозрительным, выключается из общественной деятельности, весь его досуг занят мыслями о наркотиках. </w:t>
                  </w:r>
                </w:p>
                <w:p w:rsidR="007A3D22" w:rsidRDefault="007A3D22" w:rsidP="00BA3334">
                  <w:pPr>
                    <w:pStyle w:val="11"/>
                    <w:numPr>
                      <w:ilvl w:val="0"/>
                      <w:numId w:val="6"/>
                    </w:numPr>
                    <w:shd w:val="clear" w:color="auto" w:fill="FFFFFF"/>
                    <w:spacing w:before="0" w:beforeAutospacing="0" w:after="0" w:afterAutospacing="0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Cs w:val="30"/>
                    </w:rPr>
                  </w:pPr>
                  <w:r w:rsidRPr="00956922">
                    <w:rPr>
                      <w:rFonts w:ascii="Arial" w:hAnsi="Arial" w:cs="Arial"/>
                      <w:color w:val="000000"/>
                      <w:szCs w:val="30"/>
                    </w:rPr>
                    <w:t xml:space="preserve">Отсюда частые прогулы и низкая производительность труда, прекращение обучения в школе или институте, отсутствие всякого желания заботиться о </w:t>
                  </w:r>
                  <w:proofErr w:type="gramStart"/>
                  <w:r w:rsidRPr="00956922">
                    <w:rPr>
                      <w:rFonts w:ascii="Arial" w:hAnsi="Arial" w:cs="Arial"/>
                      <w:color w:val="000000"/>
                      <w:szCs w:val="30"/>
                    </w:rPr>
                    <w:t>близких</w:t>
                  </w:r>
                  <w:proofErr w:type="gramEnd"/>
                  <w:r w:rsidRPr="00956922">
                    <w:rPr>
                      <w:rFonts w:ascii="Arial" w:hAnsi="Arial" w:cs="Arial"/>
                      <w:color w:val="000000"/>
                      <w:szCs w:val="30"/>
                    </w:rPr>
                    <w:t xml:space="preserve">. Другими словами, происходит деградация. </w:t>
                  </w:r>
                </w:p>
                <w:p w:rsidR="00BA3334" w:rsidRPr="00956922" w:rsidRDefault="00BA3334" w:rsidP="00BA3334">
                  <w:pPr>
                    <w:pStyle w:val="1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Cs w:val="30"/>
                    </w:rPr>
                  </w:pPr>
                </w:p>
                <w:p w:rsidR="007A3D22" w:rsidRPr="00F55B18" w:rsidRDefault="007A3D22" w:rsidP="00FE38F3">
                  <w:pPr>
                    <w:pStyle w:val="11"/>
                    <w:shd w:val="clear" w:color="auto" w:fill="FFFFFF"/>
                    <w:spacing w:before="0" w:beforeAutospacing="0" w:after="0" w:afterAutospacing="0" w:line="408" w:lineRule="atLeast"/>
                    <w:jc w:val="center"/>
                    <w:rPr>
                      <w:rFonts w:ascii="Arial" w:hAnsi="Arial" w:cs="Arial"/>
                      <w:b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  <w:sz w:val="30"/>
                      <w:szCs w:val="30"/>
                    </w:rPr>
                    <w:drawing>
                      <wp:inline distT="0" distB="0" distL="0" distR="0">
                        <wp:extent cx="3329791" cy="3408218"/>
                        <wp:effectExtent l="19050" t="0" r="3959" b="0"/>
                        <wp:docPr id="3" name="Рисунок 3" descr="C:\Users\User\Desktop\scale_1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8683" r="31663" b="105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0438" cy="3408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73" type="#_x0000_t202" style="position:absolute;margin-left:291.35pt;margin-top:6.3pt;width:270.4pt;height:579.05pt;z-index:25171200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color="#b89a9a [1945]" strokecolor="#b89a9a [1945]" strokeweight="1pt" insetpen="t">
            <v:fill color2="#e7dddd [665]" angle="-45" focus="-50%" type="gradient"/>
            <v:shadow on="t" type="perspective" color="#422e2e [1609]" opacity=".5" offset="1pt" offset2="-3pt"/>
            <o:lock v:ext="edit" shapetype="t"/>
            <v:textbox style="mso-next-textbox:#_x0000_s1073" inset="2.85pt,2.85pt,2.85pt,2.85pt">
              <w:txbxContent>
                <w:p w:rsidR="005646F1" w:rsidRDefault="005646F1" w:rsidP="005646F1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4"/>
                    </w:rPr>
                  </w:pPr>
                </w:p>
                <w:p w:rsidR="00BA3334" w:rsidRPr="00A30AE0" w:rsidRDefault="007A3D22" w:rsidP="005646F1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4"/>
                    </w:rPr>
                  </w:pPr>
                  <w:r w:rsidRPr="00A30AE0">
                    <w:rPr>
                      <w:rFonts w:ascii="Arial" w:hAnsi="Arial" w:cs="Arial"/>
                      <w:b/>
                      <w:sz w:val="28"/>
                      <w:szCs w:val="24"/>
                    </w:rPr>
                    <w:t xml:space="preserve">Как выглядит </w:t>
                  </w:r>
                  <w:r w:rsidR="0006599F">
                    <w:rPr>
                      <w:rFonts w:ascii="Arial" w:hAnsi="Arial" w:cs="Arial"/>
                      <w:b/>
                      <w:sz w:val="28"/>
                      <w:szCs w:val="24"/>
                    </w:rPr>
                    <w:t xml:space="preserve">человек, употребляющий </w:t>
                  </w:r>
                  <w:r w:rsidR="0006599F">
                    <w:rPr>
                      <w:rFonts w:ascii="Arial" w:hAnsi="Arial" w:cs="Arial"/>
                      <w:b/>
                      <w:sz w:val="28"/>
                      <w:szCs w:val="24"/>
                    </w:rPr>
                    <w:t>наркотики</w:t>
                  </w:r>
                  <w:r w:rsidRPr="00A30AE0">
                    <w:rPr>
                      <w:rFonts w:ascii="Arial" w:hAnsi="Arial" w:cs="Arial"/>
                      <w:b/>
                      <w:sz w:val="28"/>
                      <w:szCs w:val="24"/>
                    </w:rPr>
                    <w:t>?</w:t>
                  </w:r>
                </w:p>
                <w:p w:rsidR="007A3D22" w:rsidRPr="0055213A" w:rsidRDefault="007A3D22" w:rsidP="00BA3334">
                  <w:pPr>
                    <w:pStyle w:val="af6"/>
                    <w:numPr>
                      <w:ilvl w:val="0"/>
                      <w:numId w:val="5"/>
                    </w:numPr>
                    <w:shd w:val="clear" w:color="auto" w:fill="FFFFFF"/>
                    <w:spacing w:after="0"/>
                    <w:ind w:left="142" w:firstLine="0"/>
                    <w:jc w:val="both"/>
                    <w:rPr>
                      <w:rFonts w:ascii="Arial" w:eastAsia="Times New Roman" w:hAnsi="Arial" w:cs="Arial"/>
                      <w:color w:val="000000"/>
                      <w:spacing w:val="0"/>
                      <w:sz w:val="24"/>
                      <w:szCs w:val="24"/>
                      <w:lang w:eastAsia="ru-RU"/>
                    </w:rPr>
                  </w:pPr>
                  <w:r w:rsidRPr="0055213A">
                    <w:rPr>
                      <w:rFonts w:ascii="Arial" w:eastAsia="Times New Roman" w:hAnsi="Arial" w:cs="Arial"/>
                      <w:color w:val="000000"/>
                      <w:spacing w:val="0"/>
                      <w:sz w:val="24"/>
                      <w:szCs w:val="24"/>
                      <w:lang w:eastAsia="ru-RU"/>
                    </w:rPr>
                    <w:t>Нездоровый (синюшный или пожелтевший) цвет лица, бледные кожные покровы, красные белки глаза.</w:t>
                  </w:r>
                </w:p>
                <w:p w:rsidR="007A3D22" w:rsidRPr="0055213A" w:rsidRDefault="007A3D22" w:rsidP="00BA3334">
                  <w:pPr>
                    <w:pStyle w:val="af6"/>
                    <w:numPr>
                      <w:ilvl w:val="0"/>
                      <w:numId w:val="5"/>
                    </w:numPr>
                    <w:shd w:val="clear" w:color="auto" w:fill="FFFFFF"/>
                    <w:spacing w:after="0"/>
                    <w:ind w:left="142" w:firstLine="0"/>
                    <w:jc w:val="both"/>
                    <w:rPr>
                      <w:rFonts w:ascii="Arial" w:eastAsia="Times New Roman" w:hAnsi="Arial" w:cs="Arial"/>
                      <w:color w:val="000000"/>
                      <w:spacing w:val="0"/>
                      <w:sz w:val="24"/>
                      <w:szCs w:val="24"/>
                      <w:lang w:eastAsia="ru-RU"/>
                    </w:rPr>
                  </w:pPr>
                  <w:r w:rsidRPr="0055213A">
                    <w:rPr>
                      <w:rFonts w:ascii="Arial" w:eastAsia="Times New Roman" w:hAnsi="Arial" w:cs="Arial"/>
                      <w:color w:val="000000"/>
                      <w:spacing w:val="0"/>
                      <w:sz w:val="24"/>
                      <w:szCs w:val="24"/>
                      <w:lang w:eastAsia="ru-RU"/>
                    </w:rPr>
                    <w:t>На коже могут быть незаживающие ранки – следы от инъекций в локтевых и подколенных сгибах, паху, подмышках.</w:t>
                  </w:r>
                </w:p>
                <w:p w:rsidR="007A3D22" w:rsidRPr="0055213A" w:rsidRDefault="007A3D22" w:rsidP="00BA3334">
                  <w:pPr>
                    <w:pStyle w:val="af6"/>
                    <w:numPr>
                      <w:ilvl w:val="0"/>
                      <w:numId w:val="5"/>
                    </w:numPr>
                    <w:shd w:val="clear" w:color="auto" w:fill="FFFFFF"/>
                    <w:spacing w:after="0"/>
                    <w:ind w:left="142" w:firstLine="0"/>
                    <w:jc w:val="both"/>
                    <w:rPr>
                      <w:rFonts w:ascii="Arial" w:eastAsia="Times New Roman" w:hAnsi="Arial" w:cs="Arial"/>
                      <w:color w:val="000000"/>
                      <w:spacing w:val="0"/>
                      <w:sz w:val="24"/>
                      <w:szCs w:val="24"/>
                      <w:lang w:eastAsia="ru-RU"/>
                    </w:rPr>
                  </w:pPr>
                  <w:r w:rsidRPr="0055213A">
                    <w:rPr>
                      <w:rFonts w:ascii="Arial" w:eastAsia="Times New Roman" w:hAnsi="Arial" w:cs="Arial"/>
                      <w:color w:val="000000"/>
                      <w:spacing w:val="0"/>
                      <w:sz w:val="24"/>
                      <w:szCs w:val="24"/>
                      <w:lang w:eastAsia="ru-RU"/>
                    </w:rPr>
                    <w:t xml:space="preserve">Изменение массы тела – чрезмерная худоба, пожелтевшие зубы и ногти, мешки и круги под глазами, угревая сыпь. </w:t>
                  </w:r>
                </w:p>
                <w:p w:rsidR="007A3D22" w:rsidRPr="00296D78" w:rsidRDefault="007A3D22" w:rsidP="00BA3334">
                  <w:pPr>
                    <w:pStyle w:val="af6"/>
                    <w:numPr>
                      <w:ilvl w:val="0"/>
                      <w:numId w:val="5"/>
                    </w:numPr>
                    <w:shd w:val="clear" w:color="auto" w:fill="FFFFFF"/>
                    <w:spacing w:after="0"/>
                    <w:ind w:left="142" w:firstLine="0"/>
                    <w:jc w:val="both"/>
                    <w:rPr>
                      <w:rFonts w:ascii="Arial" w:eastAsia="Times New Roman" w:hAnsi="Arial" w:cs="Arial"/>
                      <w:color w:val="000000"/>
                      <w:spacing w:val="0"/>
                      <w:sz w:val="24"/>
                      <w:szCs w:val="24"/>
                      <w:lang w:eastAsia="ru-RU"/>
                    </w:rPr>
                  </w:pPr>
                  <w:r w:rsidRPr="0055213A">
                    <w:rPr>
                      <w:rFonts w:ascii="Arial" w:eastAsia="Times New Roman" w:hAnsi="Arial" w:cs="Arial"/>
                      <w:color w:val="000000"/>
                      <w:spacing w:val="0"/>
                      <w:sz w:val="24"/>
                      <w:szCs w:val="24"/>
                      <w:lang w:eastAsia="ru-RU"/>
                    </w:rPr>
                    <w:t>Неухоженный внешний вид – наркомана не заботит то, как он выглядит, поскольку у него другие интересы.</w:t>
                  </w:r>
                </w:p>
                <w:p w:rsidR="007A3D22" w:rsidRPr="0055213A" w:rsidRDefault="007A3D22" w:rsidP="0055213A">
                  <w:pPr>
                    <w:numPr>
                      <w:ilvl w:val="0"/>
                      <w:numId w:val="0"/>
                    </w:numPr>
                    <w:shd w:val="clear" w:color="auto" w:fill="FFFFFF"/>
                    <w:spacing w:after="0"/>
                    <w:jc w:val="both"/>
                    <w:rPr>
                      <w:rFonts w:ascii="Arial" w:eastAsia="Times New Roman" w:hAnsi="Arial" w:cs="Arial"/>
                      <w:color w:val="000000"/>
                      <w:spacing w:val="0"/>
                      <w:sz w:val="24"/>
                      <w:szCs w:val="24"/>
                      <w:lang w:eastAsia="ru-RU"/>
                    </w:rPr>
                  </w:pPr>
                </w:p>
                <w:p w:rsidR="007A3D22" w:rsidRPr="005646F1" w:rsidRDefault="00AD46BC" w:rsidP="00A26CCC">
                  <w:pPr>
                    <w:numPr>
                      <w:ilvl w:val="0"/>
                      <w:numId w:val="0"/>
                    </w:numPr>
                    <w:shd w:val="clear" w:color="auto" w:fill="FFFFFF"/>
                    <w:spacing w:after="0"/>
                    <w:jc w:val="both"/>
                    <w:rPr>
                      <w:rFonts w:ascii="Arial" w:eastAsia="Times New Roman" w:hAnsi="Arial" w:cs="Arial"/>
                      <w:i/>
                      <w:color w:val="000000"/>
                      <w:spacing w:val="0"/>
                      <w:sz w:val="28"/>
                      <w:szCs w:val="24"/>
                      <w:lang w:eastAsia="ru-RU"/>
                    </w:rPr>
                  </w:pPr>
                  <w:r w:rsidRPr="005646F1">
                    <w:rPr>
                      <w:rFonts w:ascii="Arial" w:eastAsia="Times New Roman" w:hAnsi="Arial" w:cs="Arial"/>
                      <w:i/>
                      <w:color w:val="000000"/>
                      <w:spacing w:val="0"/>
                      <w:sz w:val="28"/>
                      <w:szCs w:val="24"/>
                      <w:lang w:eastAsia="ru-RU"/>
                    </w:rPr>
                    <w:t>*</w:t>
                  </w:r>
                  <w:r w:rsidR="007A3D22" w:rsidRPr="005646F1">
                    <w:rPr>
                      <w:rFonts w:ascii="Arial" w:eastAsia="Times New Roman" w:hAnsi="Arial" w:cs="Arial"/>
                      <w:i/>
                      <w:color w:val="000000"/>
                      <w:spacing w:val="0"/>
                      <w:sz w:val="28"/>
                      <w:szCs w:val="24"/>
                      <w:lang w:eastAsia="ru-RU"/>
                    </w:rPr>
                    <w:t>Нарисуйте</w:t>
                  </w:r>
                  <w:r w:rsidR="007A3D22" w:rsidRPr="005646F1">
                    <w:rPr>
                      <w:rFonts w:ascii="Arial" w:eastAsia="Times New Roman" w:hAnsi="Arial" w:cs="Arial"/>
                      <w:color w:val="000000"/>
                      <w:spacing w:val="0"/>
                      <w:sz w:val="28"/>
                      <w:szCs w:val="24"/>
                      <w:lang w:eastAsia="ru-RU"/>
                    </w:rPr>
                    <w:t xml:space="preserve"> </w:t>
                  </w:r>
                  <w:r w:rsidR="007A3D22" w:rsidRPr="005646F1">
                    <w:rPr>
                      <w:rFonts w:ascii="Arial" w:eastAsia="Times New Roman" w:hAnsi="Arial" w:cs="Arial"/>
                      <w:i/>
                      <w:color w:val="000000"/>
                      <w:spacing w:val="0"/>
                      <w:sz w:val="28"/>
                      <w:szCs w:val="24"/>
                      <w:lang w:eastAsia="ru-RU"/>
                    </w:rPr>
                    <w:t>по описанию такого человека.</w:t>
                  </w:r>
                </w:p>
                <w:p w:rsidR="007A3D22" w:rsidRPr="00FA0677" w:rsidRDefault="007A3D22" w:rsidP="00FA0677">
                  <w:pPr>
                    <w:numPr>
                      <w:ilvl w:val="0"/>
                      <w:numId w:val="0"/>
                    </w:numPr>
                    <w:shd w:val="clear" w:color="auto" w:fill="FFFFFF"/>
                    <w:spacing w:after="0"/>
                    <w:jc w:val="both"/>
                    <w:rPr>
                      <w:rFonts w:ascii="Verdana" w:eastAsia="Times New Roman" w:hAnsi="Verdana" w:cs="Times New Roman"/>
                      <w:color w:val="000000"/>
                      <w:spacing w:val="0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eastAsia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3324711" cy="4061361"/>
                        <wp:effectExtent l="19050" t="0" r="9039" b="0"/>
                        <wp:docPr id="14" name="Рисунок 63" descr="C:\Users\User\Desktop\unna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C:\Users\User\Desktop\unnam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6290" cy="4075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3D22" w:rsidRPr="00FA0677" w:rsidRDefault="007A3D22" w:rsidP="00FA0677">
                  <w:pPr>
                    <w:numPr>
                      <w:ilvl w:val="0"/>
                      <w:numId w:val="0"/>
                    </w:numPr>
                    <w:shd w:val="clear" w:color="auto" w:fill="FFFFFF"/>
                    <w:spacing w:after="0"/>
                    <w:jc w:val="both"/>
                    <w:rPr>
                      <w:rFonts w:ascii="Verdana" w:eastAsia="Times New Roman" w:hAnsi="Verdana" w:cs="Times New Roman"/>
                      <w:color w:val="000000"/>
                      <w:spacing w:val="0"/>
                      <w:sz w:val="23"/>
                      <w:szCs w:val="23"/>
                      <w:lang w:eastAsia="ru-RU"/>
                    </w:rPr>
                  </w:pPr>
                </w:p>
                <w:p w:rsidR="007A3D22" w:rsidRPr="00EC3477" w:rsidRDefault="007A3D22" w:rsidP="00EC3477">
                  <w:pPr>
                    <w:rPr>
                      <w:sz w:val="28"/>
                    </w:rPr>
                  </w:pPr>
                </w:p>
                <w:p w:rsidR="007A3D22" w:rsidRDefault="007A3D22" w:rsidP="00E34CD0">
                  <w:pPr>
                    <w:pStyle w:val="afc"/>
                    <w:spacing w:before="75" w:beforeAutospacing="0" w:after="75" w:afterAutospacing="0"/>
                    <w:rPr>
                      <w:rFonts w:ascii="Century Gothic" w:hAnsi="Century Gothic"/>
                      <w:color w:val="352D3A"/>
                      <w:spacing w:val="1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lang w:bidi="ru-RU"/>
        </w:rPr>
        <w:pict>
          <v:shape id="Надпись 214" o:spid="_x0000_s1037" type="#_x0000_t202" style="position:absolute;margin-left:572.25pt;margin-top:6.3pt;width:261.85pt;height:579.05pt;z-index:25169254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color="#b89a9a [1945]" strokecolor="#b89a9a [1945]" strokeweight="1pt" insetpen="t">
            <v:fill color2="#e7dddd [665]" angle="-45" focus="-50%" type="gradient"/>
            <v:shadow on="t" type="perspective" color="#422e2e [1609]" opacity=".5" offset="1pt" offset2="-3pt"/>
            <o:lock v:ext="edit" shapetype="t"/>
            <v:textbox style="mso-next-textbox:#Надпись 214" inset="2.85pt,2.85pt,2.85pt,2.85pt">
              <w:txbxContent>
                <w:p w:rsidR="00A8349D" w:rsidRDefault="00A8349D" w:rsidP="00D12CB0">
                  <w:pPr>
                    <w:jc w:val="center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7A3D22" w:rsidRPr="00A30AE0" w:rsidRDefault="007A3D22" w:rsidP="00D12CB0">
                  <w:pPr>
                    <w:jc w:val="center"/>
                    <w:rPr>
                      <w:rFonts w:ascii="Arial" w:hAnsi="Arial" w:cs="Arial"/>
                      <w:b/>
                      <w:sz w:val="28"/>
                    </w:rPr>
                  </w:pPr>
                  <w:r w:rsidRPr="00A30AE0">
                    <w:rPr>
                      <w:rFonts w:ascii="Arial" w:hAnsi="Arial" w:cs="Arial"/>
                      <w:b/>
                      <w:sz w:val="28"/>
                    </w:rPr>
                    <w:t>Как происходит вовлечение в употребление?</w:t>
                  </w:r>
                </w:p>
                <w:p w:rsidR="00956922" w:rsidRDefault="007A3D22" w:rsidP="00BA3334">
                  <w:pPr>
                    <w:pStyle w:val="afc"/>
                    <w:numPr>
                      <w:ilvl w:val="0"/>
                      <w:numId w:val="7"/>
                    </w:numPr>
                    <w:shd w:val="clear" w:color="auto" w:fill="FFFFFF"/>
                    <w:spacing w:before="0" w:beforeAutospacing="0" w:after="0" w:afterAutospacing="0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Cs w:val="30"/>
                    </w:rPr>
                  </w:pPr>
                  <w:r w:rsidRPr="0055213A">
                    <w:rPr>
                      <w:rFonts w:ascii="Arial" w:hAnsi="Arial" w:cs="Arial"/>
                      <w:color w:val="000000"/>
                      <w:szCs w:val="30"/>
                    </w:rPr>
                    <w:t>По экспертным оценкам один наркоман за год вовлекает в употребление наркотиков 10-15 человек, создавая тем самым своего рода «снежный ком» наркомании. Помимо этого, попадает семья, которую он обирает и финансово, и морально; ваши сверстники, друзья, дети, в которых продавцы видят потенциальных потребителей наркотиков; да и каждый из нас может стать жертвой наркомана, ищущего денег на дозу (кража, грабеж на улице, в подъезде).</w:t>
                  </w:r>
                </w:p>
                <w:p w:rsidR="007A3D22" w:rsidRDefault="007A3D22" w:rsidP="00BA3334">
                  <w:pPr>
                    <w:pStyle w:val="afc"/>
                    <w:numPr>
                      <w:ilvl w:val="0"/>
                      <w:numId w:val="7"/>
                    </w:numPr>
                    <w:shd w:val="clear" w:color="auto" w:fill="FFFFFF"/>
                    <w:spacing w:before="0" w:beforeAutospacing="0" w:after="0" w:afterAutospacing="0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Cs w:val="30"/>
                    </w:rPr>
                  </w:pPr>
                  <w:r w:rsidRPr="00956922">
                    <w:rPr>
                      <w:rFonts w:ascii="Arial" w:hAnsi="Arial" w:cs="Arial"/>
                      <w:color w:val="000000"/>
                      <w:szCs w:val="30"/>
                    </w:rPr>
                    <w:t>Еще один факт: продавцы наркотиков, как правило, не употребляют наркотики, они слишком хорошо знают им «цену», наблюдая разрушительные последствия у своих клиентов.</w:t>
                  </w:r>
                </w:p>
                <w:p w:rsidR="00BA3334" w:rsidRPr="00956922" w:rsidRDefault="00BA3334" w:rsidP="00BA3334">
                  <w:pPr>
                    <w:pStyle w:val="af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Cs w:val="30"/>
                    </w:rPr>
                  </w:pPr>
                </w:p>
                <w:p w:rsidR="007A3D22" w:rsidRDefault="007A3D22" w:rsidP="00B92DBA">
                  <w:pPr>
                    <w:pStyle w:val="afc"/>
                    <w:shd w:val="clear" w:color="auto" w:fill="FFFFFF"/>
                    <w:spacing w:before="0" w:beforeAutospacing="0" w:after="0" w:afterAutospacing="0" w:line="408" w:lineRule="atLeast"/>
                    <w:jc w:val="both"/>
                    <w:rPr>
                      <w:rFonts w:ascii="Arial" w:hAnsi="Arial" w:cs="Arial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30"/>
                      <w:szCs w:val="30"/>
                    </w:rPr>
                    <w:drawing>
                      <wp:inline distT="0" distB="0" distL="0" distR="0">
                        <wp:extent cx="3218180" cy="3218180"/>
                        <wp:effectExtent l="19050" t="0" r="1270" b="0"/>
                        <wp:docPr id="4" name="Рисунок 4" descr="C:\Users\User\Desktop\woman-having-a-demon-and-an-angel-besides-her_23-21487144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woman-having-a-demon-and-an-angel-besides-her_23-21487144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8180" cy="3218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3D22" w:rsidRPr="00A972B0" w:rsidRDefault="007A3D22" w:rsidP="00A972B0"/>
              </w:txbxContent>
            </v:textbox>
            <w10:wrap anchorx="page" anchory="page"/>
          </v:shape>
        </w:pict>
      </w:r>
      <w:bookmarkEnd w:id="0"/>
      <w:r w:rsidR="00A60C8B">
        <w:rPr>
          <w:lang w:val="en-US"/>
        </w:rPr>
        <w:tab/>
      </w:r>
    </w:p>
    <w:sectPr w:rsidR="00615652" w:rsidRPr="005C156B" w:rsidSect="009D1F96">
      <w:headerReference w:type="default" r:id="rId14"/>
      <w:type w:val="nextColumn"/>
      <w:pgSz w:w="16838" w:h="11906" w:orient="landscape" w:code="9"/>
      <w:pgMar w:top="11448" w:right="862" w:bottom="318" w:left="862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D22" w:rsidRDefault="007A3D22" w:rsidP="005F3078">
      <w:pPr>
        <w:spacing w:after="0"/>
      </w:pPr>
      <w:r>
        <w:separator/>
      </w:r>
    </w:p>
  </w:endnote>
  <w:endnote w:type="continuationSeparator" w:id="0">
    <w:p w:rsidR="007A3D22" w:rsidRDefault="007A3D22" w:rsidP="005F307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D22" w:rsidRDefault="007A3D22" w:rsidP="005F3078">
      <w:pPr>
        <w:spacing w:after="0"/>
      </w:pPr>
      <w:r>
        <w:separator/>
      </w:r>
    </w:p>
  </w:footnote>
  <w:footnote w:type="continuationSeparator" w:id="0">
    <w:p w:rsidR="007A3D22" w:rsidRDefault="007A3D22" w:rsidP="005F3078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D22" w:rsidRDefault="007A3D22" w:rsidP="001167A4">
    <w:pPr>
      <w:pStyle w:val="ab"/>
      <w:tabs>
        <w:tab w:val="left" w:pos="14601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65644"/>
    <w:multiLevelType w:val="hybridMultilevel"/>
    <w:tmpl w:val="80A6C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C0003"/>
    <w:multiLevelType w:val="hybridMultilevel"/>
    <w:tmpl w:val="4282E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8666A8"/>
    <w:multiLevelType w:val="multilevel"/>
    <w:tmpl w:val="F3A6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CF42A5"/>
    <w:multiLevelType w:val="hybridMultilevel"/>
    <w:tmpl w:val="CB761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F684D"/>
    <w:multiLevelType w:val="hybridMultilevel"/>
    <w:tmpl w:val="3E70CC9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3A452395"/>
    <w:multiLevelType w:val="hybridMultilevel"/>
    <w:tmpl w:val="6DACF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1F00E9"/>
    <w:multiLevelType w:val="multilevel"/>
    <w:tmpl w:val="3428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A0306D"/>
    <w:multiLevelType w:val="multilevel"/>
    <w:tmpl w:val="14E6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attachedTemplate r:id="rId1"/>
  <w:stylePaneFormatFilter w:val="3F01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7319"/>
    <w:rsid w:val="0000229C"/>
    <w:rsid w:val="00004498"/>
    <w:rsid w:val="00021EAE"/>
    <w:rsid w:val="00047133"/>
    <w:rsid w:val="00062E97"/>
    <w:rsid w:val="0006435D"/>
    <w:rsid w:val="00065314"/>
    <w:rsid w:val="0006599F"/>
    <w:rsid w:val="00071E6F"/>
    <w:rsid w:val="000720A8"/>
    <w:rsid w:val="00073C6C"/>
    <w:rsid w:val="000926E7"/>
    <w:rsid w:val="000A6074"/>
    <w:rsid w:val="000A7C75"/>
    <w:rsid w:val="000C23B2"/>
    <w:rsid w:val="000D2333"/>
    <w:rsid w:val="000D4EF8"/>
    <w:rsid w:val="000D6EE9"/>
    <w:rsid w:val="000E70AF"/>
    <w:rsid w:val="001117AA"/>
    <w:rsid w:val="001167A4"/>
    <w:rsid w:val="00123AF9"/>
    <w:rsid w:val="001324A0"/>
    <w:rsid w:val="00132E6A"/>
    <w:rsid w:val="001354B4"/>
    <w:rsid w:val="00146BC4"/>
    <w:rsid w:val="00146DB0"/>
    <w:rsid w:val="0017472A"/>
    <w:rsid w:val="001870B1"/>
    <w:rsid w:val="001926EB"/>
    <w:rsid w:val="0019776E"/>
    <w:rsid w:val="001C41AD"/>
    <w:rsid w:val="001C57BA"/>
    <w:rsid w:val="001C7A50"/>
    <w:rsid w:val="001D0B96"/>
    <w:rsid w:val="001D197F"/>
    <w:rsid w:val="001D6C61"/>
    <w:rsid w:val="001F7383"/>
    <w:rsid w:val="0020561B"/>
    <w:rsid w:val="0021094A"/>
    <w:rsid w:val="002321F7"/>
    <w:rsid w:val="002419AC"/>
    <w:rsid w:val="0024648F"/>
    <w:rsid w:val="0024790A"/>
    <w:rsid w:val="0025409E"/>
    <w:rsid w:val="00265FB8"/>
    <w:rsid w:val="00271CBE"/>
    <w:rsid w:val="00294431"/>
    <w:rsid w:val="00296D78"/>
    <w:rsid w:val="002A7968"/>
    <w:rsid w:val="002C5F6E"/>
    <w:rsid w:val="002D4A17"/>
    <w:rsid w:val="002E60D1"/>
    <w:rsid w:val="0030329C"/>
    <w:rsid w:val="0032758E"/>
    <w:rsid w:val="003341F5"/>
    <w:rsid w:val="00336716"/>
    <w:rsid w:val="0034590B"/>
    <w:rsid w:val="00390E2F"/>
    <w:rsid w:val="003A16F3"/>
    <w:rsid w:val="003A7D1F"/>
    <w:rsid w:val="003C0A81"/>
    <w:rsid w:val="003C0ECD"/>
    <w:rsid w:val="003C274F"/>
    <w:rsid w:val="003D1250"/>
    <w:rsid w:val="003D7261"/>
    <w:rsid w:val="003E6F76"/>
    <w:rsid w:val="003F44B0"/>
    <w:rsid w:val="003F4926"/>
    <w:rsid w:val="0040365C"/>
    <w:rsid w:val="0040536C"/>
    <w:rsid w:val="004175CD"/>
    <w:rsid w:val="00446D6F"/>
    <w:rsid w:val="00463082"/>
    <w:rsid w:val="00467850"/>
    <w:rsid w:val="004732CA"/>
    <w:rsid w:val="004737B5"/>
    <w:rsid w:val="00496DC5"/>
    <w:rsid w:val="004C55B5"/>
    <w:rsid w:val="004E2207"/>
    <w:rsid w:val="00504D83"/>
    <w:rsid w:val="00506068"/>
    <w:rsid w:val="005063B3"/>
    <w:rsid w:val="0051331E"/>
    <w:rsid w:val="00515605"/>
    <w:rsid w:val="00526DF6"/>
    <w:rsid w:val="005310AC"/>
    <w:rsid w:val="0055213A"/>
    <w:rsid w:val="00557971"/>
    <w:rsid w:val="005646F1"/>
    <w:rsid w:val="00577DDB"/>
    <w:rsid w:val="005845DD"/>
    <w:rsid w:val="005944E6"/>
    <w:rsid w:val="00596244"/>
    <w:rsid w:val="005965E0"/>
    <w:rsid w:val="005A1B9B"/>
    <w:rsid w:val="005C156B"/>
    <w:rsid w:val="005C448B"/>
    <w:rsid w:val="005E631C"/>
    <w:rsid w:val="005F0C54"/>
    <w:rsid w:val="005F3078"/>
    <w:rsid w:val="005F6A3F"/>
    <w:rsid w:val="00615652"/>
    <w:rsid w:val="00630FA0"/>
    <w:rsid w:val="0063478A"/>
    <w:rsid w:val="00636CD7"/>
    <w:rsid w:val="00643D47"/>
    <w:rsid w:val="00646C05"/>
    <w:rsid w:val="00656924"/>
    <w:rsid w:val="00660157"/>
    <w:rsid w:val="006664B2"/>
    <w:rsid w:val="00673ECE"/>
    <w:rsid w:val="00685B66"/>
    <w:rsid w:val="006B0305"/>
    <w:rsid w:val="006B3D9A"/>
    <w:rsid w:val="006E0AB1"/>
    <w:rsid w:val="006E6E0B"/>
    <w:rsid w:val="007035C8"/>
    <w:rsid w:val="00726FA1"/>
    <w:rsid w:val="00741068"/>
    <w:rsid w:val="00752634"/>
    <w:rsid w:val="00755625"/>
    <w:rsid w:val="007631A3"/>
    <w:rsid w:val="007706AE"/>
    <w:rsid w:val="0077413B"/>
    <w:rsid w:val="00774ED2"/>
    <w:rsid w:val="00785DD3"/>
    <w:rsid w:val="007A0568"/>
    <w:rsid w:val="007A0AEF"/>
    <w:rsid w:val="007A3D22"/>
    <w:rsid w:val="007B7BE8"/>
    <w:rsid w:val="007C553F"/>
    <w:rsid w:val="007D1884"/>
    <w:rsid w:val="007D1E04"/>
    <w:rsid w:val="007D4054"/>
    <w:rsid w:val="007D78A2"/>
    <w:rsid w:val="007E5E51"/>
    <w:rsid w:val="007E7CB7"/>
    <w:rsid w:val="008118BB"/>
    <w:rsid w:val="00817A9B"/>
    <w:rsid w:val="0084154D"/>
    <w:rsid w:val="008506D0"/>
    <w:rsid w:val="008522E9"/>
    <w:rsid w:val="00873695"/>
    <w:rsid w:val="008807A4"/>
    <w:rsid w:val="00880B5B"/>
    <w:rsid w:val="008920BC"/>
    <w:rsid w:val="008B046B"/>
    <w:rsid w:val="008C1132"/>
    <w:rsid w:val="008C344A"/>
    <w:rsid w:val="008C3516"/>
    <w:rsid w:val="008D4915"/>
    <w:rsid w:val="008F2995"/>
    <w:rsid w:val="009150B5"/>
    <w:rsid w:val="00926E77"/>
    <w:rsid w:val="00930998"/>
    <w:rsid w:val="009311C7"/>
    <w:rsid w:val="00956922"/>
    <w:rsid w:val="009626EC"/>
    <w:rsid w:val="00967319"/>
    <w:rsid w:val="00992D65"/>
    <w:rsid w:val="00993E60"/>
    <w:rsid w:val="009A2C93"/>
    <w:rsid w:val="009B3387"/>
    <w:rsid w:val="009B4C98"/>
    <w:rsid w:val="009D1F96"/>
    <w:rsid w:val="009E4D37"/>
    <w:rsid w:val="00A02840"/>
    <w:rsid w:val="00A13C0A"/>
    <w:rsid w:val="00A21805"/>
    <w:rsid w:val="00A2363D"/>
    <w:rsid w:val="00A26CCC"/>
    <w:rsid w:val="00A30AE0"/>
    <w:rsid w:val="00A31F48"/>
    <w:rsid w:val="00A51CC0"/>
    <w:rsid w:val="00A609DE"/>
    <w:rsid w:val="00A60C8B"/>
    <w:rsid w:val="00A60D7E"/>
    <w:rsid w:val="00A74C68"/>
    <w:rsid w:val="00A8349D"/>
    <w:rsid w:val="00A972B0"/>
    <w:rsid w:val="00AB28B1"/>
    <w:rsid w:val="00AC0216"/>
    <w:rsid w:val="00AD10DC"/>
    <w:rsid w:val="00AD46BC"/>
    <w:rsid w:val="00AD64EE"/>
    <w:rsid w:val="00AE066D"/>
    <w:rsid w:val="00B07C77"/>
    <w:rsid w:val="00B21070"/>
    <w:rsid w:val="00B3514A"/>
    <w:rsid w:val="00B40C43"/>
    <w:rsid w:val="00B46850"/>
    <w:rsid w:val="00B6351A"/>
    <w:rsid w:val="00B75D2E"/>
    <w:rsid w:val="00B80A67"/>
    <w:rsid w:val="00B8360F"/>
    <w:rsid w:val="00B84ADC"/>
    <w:rsid w:val="00B92DBA"/>
    <w:rsid w:val="00BA3334"/>
    <w:rsid w:val="00BD1679"/>
    <w:rsid w:val="00BD3A2B"/>
    <w:rsid w:val="00BE0834"/>
    <w:rsid w:val="00BE65DF"/>
    <w:rsid w:val="00BE6C46"/>
    <w:rsid w:val="00BF39C4"/>
    <w:rsid w:val="00BF4B1C"/>
    <w:rsid w:val="00C22C9B"/>
    <w:rsid w:val="00C34AB3"/>
    <w:rsid w:val="00C44082"/>
    <w:rsid w:val="00C57ADC"/>
    <w:rsid w:val="00C62968"/>
    <w:rsid w:val="00C845B9"/>
    <w:rsid w:val="00C9334C"/>
    <w:rsid w:val="00C97229"/>
    <w:rsid w:val="00CB0A12"/>
    <w:rsid w:val="00CB30A3"/>
    <w:rsid w:val="00CC01B1"/>
    <w:rsid w:val="00CC17D6"/>
    <w:rsid w:val="00CD7C2B"/>
    <w:rsid w:val="00CE14EE"/>
    <w:rsid w:val="00CE7F8C"/>
    <w:rsid w:val="00CF6E16"/>
    <w:rsid w:val="00D12CB0"/>
    <w:rsid w:val="00D16932"/>
    <w:rsid w:val="00D23D5F"/>
    <w:rsid w:val="00D24507"/>
    <w:rsid w:val="00D26329"/>
    <w:rsid w:val="00D372D9"/>
    <w:rsid w:val="00D57A43"/>
    <w:rsid w:val="00D70905"/>
    <w:rsid w:val="00DB05AC"/>
    <w:rsid w:val="00DB51B1"/>
    <w:rsid w:val="00DC0E23"/>
    <w:rsid w:val="00DC0E36"/>
    <w:rsid w:val="00DC64B9"/>
    <w:rsid w:val="00DD1A36"/>
    <w:rsid w:val="00DD2552"/>
    <w:rsid w:val="00DD5322"/>
    <w:rsid w:val="00DE0655"/>
    <w:rsid w:val="00DE45EC"/>
    <w:rsid w:val="00E03525"/>
    <w:rsid w:val="00E0429C"/>
    <w:rsid w:val="00E1587D"/>
    <w:rsid w:val="00E34C2B"/>
    <w:rsid w:val="00E34CD0"/>
    <w:rsid w:val="00E36C9F"/>
    <w:rsid w:val="00E479C7"/>
    <w:rsid w:val="00E576DB"/>
    <w:rsid w:val="00E947FD"/>
    <w:rsid w:val="00E9751B"/>
    <w:rsid w:val="00EA0733"/>
    <w:rsid w:val="00EA0C81"/>
    <w:rsid w:val="00EA2B0A"/>
    <w:rsid w:val="00EC3477"/>
    <w:rsid w:val="00ED23EF"/>
    <w:rsid w:val="00ED2A80"/>
    <w:rsid w:val="00EE3AB5"/>
    <w:rsid w:val="00F01E08"/>
    <w:rsid w:val="00F04BEC"/>
    <w:rsid w:val="00F12C43"/>
    <w:rsid w:val="00F240BB"/>
    <w:rsid w:val="00F459E6"/>
    <w:rsid w:val="00F55B18"/>
    <w:rsid w:val="00F6347C"/>
    <w:rsid w:val="00F811A7"/>
    <w:rsid w:val="00FA0677"/>
    <w:rsid w:val="00FA078A"/>
    <w:rsid w:val="00FE26A8"/>
    <w:rsid w:val="00FE38F3"/>
    <w:rsid w:val="00FF2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9" style="mso-position-horizontal-relative:page;mso-position-vertical-relative:page" fill="f" fillcolor="white" stroke="f">
      <v:fill color="white" on="f"/>
      <v:stroke on="f"/>
      <v:textbox style="mso-fit-shape-to-text:t"/>
      <o:colormenu v:ext="edit" fillcolor="none [1941]" stroke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7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000000" w:themeColor="text1"/>
      <w:spacing w:val="15"/>
      <w:szCs w:val="22"/>
    </w:rPr>
  </w:style>
  <w:style w:type="paragraph" w:styleId="1">
    <w:name w:val="heading 1"/>
    <w:next w:val="a"/>
    <w:qFormat/>
    <w:rsid w:val="00817A9B"/>
    <w:pPr>
      <w:outlineLvl w:val="0"/>
    </w:pPr>
    <w:rPr>
      <w:rFonts w:asciiTheme="minorHAnsi" w:hAnsiTheme="minorHAnsi"/>
      <w:b/>
      <w:color w:val="D34817" w:themeColor="accent1"/>
      <w:spacing w:val="30"/>
      <w:sz w:val="72"/>
      <w:szCs w:val="28"/>
    </w:rPr>
  </w:style>
  <w:style w:type="paragraph" w:styleId="2">
    <w:name w:val="heading 2"/>
    <w:basedOn w:val="a"/>
    <w:next w:val="a"/>
    <w:link w:val="20"/>
    <w:qFormat/>
    <w:rsid w:val="005F3078"/>
    <w:pPr>
      <w:outlineLvl w:val="1"/>
    </w:pPr>
    <w:rPr>
      <w:color w:val="A28E6A" w:themeColor="accent3"/>
      <w:kern w:val="28"/>
      <w:sz w:val="48"/>
      <w:szCs w:val="52"/>
    </w:rPr>
  </w:style>
  <w:style w:type="paragraph" w:styleId="3">
    <w:name w:val="heading 3"/>
    <w:next w:val="a"/>
    <w:qFormat/>
    <w:rsid w:val="00817A9B"/>
    <w:pPr>
      <w:spacing w:after="360"/>
      <w:outlineLvl w:val="2"/>
    </w:pPr>
    <w:rPr>
      <w:rFonts w:asciiTheme="majorHAnsi" w:hAnsiTheme="majorHAnsi" w:cs="Arial"/>
      <w:b/>
      <w:bCs/>
      <w:color w:val="D34817" w:themeColor="accent1"/>
      <w:spacing w:val="20"/>
      <w:sz w:val="32"/>
      <w:szCs w:val="32"/>
    </w:rPr>
  </w:style>
  <w:style w:type="paragraph" w:styleId="4">
    <w:name w:val="heading 4"/>
    <w:next w:val="a"/>
    <w:qFormat/>
    <w:rsid w:val="005F3078"/>
    <w:pPr>
      <w:spacing w:before="360" w:after="240"/>
      <w:outlineLvl w:val="3"/>
    </w:pPr>
    <w:rPr>
      <w:rFonts w:asciiTheme="majorHAnsi" w:hAnsiTheme="majorHAnsi" w:cs="Arial"/>
      <w:bCs/>
      <w:color w:val="9B2D1F" w:themeColor="accent2"/>
      <w:spacing w:val="10"/>
      <w:sz w:val="36"/>
      <w:szCs w:val="28"/>
    </w:rPr>
  </w:style>
  <w:style w:type="paragraph" w:styleId="7">
    <w:name w:val="heading 7"/>
    <w:aliases w:val="Heading 7 Char"/>
    <w:basedOn w:val="a"/>
    <w:link w:val="70"/>
    <w:qFormat/>
    <w:rsid w:val="00CB0A12"/>
    <w:pPr>
      <w:widowControl w:val="0"/>
      <w:overflowPunct w:val="0"/>
      <w:autoSpaceDE w:val="0"/>
      <w:autoSpaceDN w:val="0"/>
      <w:adjustRightInd w:val="0"/>
      <w:spacing w:after="96"/>
      <w:outlineLvl w:val="6"/>
    </w:pPr>
    <w:rPr>
      <w:rFonts w:cs="Arial Black"/>
      <w:color w:val="9B2D1F" w:themeColor="accent2"/>
      <w:kern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70"/>
    <w:link w:val="2"/>
    <w:rsid w:val="005F3078"/>
    <w:rPr>
      <w:rFonts w:asciiTheme="minorHAnsi" w:eastAsiaTheme="minorEastAsia" w:hAnsiTheme="minorHAnsi" w:cstheme="minorBidi"/>
      <w:color w:val="A28E6A" w:themeColor="accent3"/>
      <w:spacing w:val="15"/>
      <w:kern w:val="28"/>
      <w:sz w:val="48"/>
      <w:szCs w:val="52"/>
    </w:rPr>
  </w:style>
  <w:style w:type="character" w:customStyle="1" w:styleId="70">
    <w:name w:val="Заголовок 7 Знак"/>
    <w:aliases w:val="Heading 7 Char Знак"/>
    <w:basedOn w:val="a0"/>
    <w:link w:val="7"/>
    <w:rsid w:val="00CB0A12"/>
    <w:rPr>
      <w:rFonts w:asciiTheme="minorHAnsi" w:eastAsiaTheme="minorEastAsia" w:hAnsiTheme="minorHAnsi" w:cs="Arial Black"/>
      <w:color w:val="9B2D1F" w:themeColor="accent2"/>
      <w:spacing w:val="15"/>
      <w:kern w:val="28"/>
    </w:rPr>
  </w:style>
  <w:style w:type="paragraph" w:customStyle="1" w:styleId="a3">
    <w:name w:val="ТекстПодписи"/>
    <w:rsid w:val="000E70AF"/>
    <w:pPr>
      <w:jc w:val="center"/>
    </w:pPr>
    <w:rPr>
      <w:rFonts w:ascii="Arial" w:hAnsi="Arial" w:cs="Arial"/>
      <w:kern w:val="28"/>
      <w:sz w:val="15"/>
      <w:szCs w:val="15"/>
    </w:rPr>
  </w:style>
  <w:style w:type="paragraph" w:styleId="a4">
    <w:name w:val="Body Text"/>
    <w:basedOn w:val="a"/>
    <w:link w:val="a5"/>
    <w:rsid w:val="000E70AF"/>
    <w:pPr>
      <w:spacing w:after="143" w:line="406" w:lineRule="auto"/>
    </w:pPr>
    <w:rPr>
      <w:rFonts w:ascii="Tahoma" w:hAnsi="Tahoma" w:cs="Arial"/>
      <w:kern w:val="28"/>
      <w:sz w:val="18"/>
      <w:szCs w:val="18"/>
    </w:rPr>
  </w:style>
  <w:style w:type="character" w:customStyle="1" w:styleId="a5">
    <w:name w:val="Основной текст Знак"/>
    <w:basedOn w:val="a0"/>
    <w:link w:val="a4"/>
    <w:rsid w:val="000E70AF"/>
    <w:rPr>
      <w:rFonts w:ascii="Tahoma" w:hAnsi="Tahoma" w:cs="Arial"/>
      <w:kern w:val="28"/>
      <w:sz w:val="18"/>
      <w:szCs w:val="18"/>
      <w:lang w:eastAsia="en-US" w:bidi="ar-SA"/>
    </w:rPr>
  </w:style>
  <w:style w:type="paragraph" w:customStyle="1" w:styleId="a6">
    <w:name w:val="Ключевая фраза"/>
    <w:basedOn w:val="a"/>
    <w:rsid w:val="000E70AF"/>
    <w:rPr>
      <w:rFonts w:ascii="Tahoma" w:hAnsi="Tahoma"/>
      <w:spacing w:val="20"/>
      <w:sz w:val="22"/>
    </w:rPr>
  </w:style>
  <w:style w:type="paragraph" w:customStyle="1" w:styleId="10">
    <w:name w:val="Адрес 1"/>
    <w:next w:val="a"/>
    <w:rsid w:val="000E70AF"/>
    <w:rPr>
      <w:rFonts w:ascii="Palatino Linotype" w:hAnsi="Palatino Linotype"/>
      <w:sz w:val="22"/>
      <w:szCs w:val="24"/>
    </w:rPr>
  </w:style>
  <w:style w:type="paragraph" w:customStyle="1" w:styleId="21">
    <w:name w:val="Адрес 2"/>
    <w:next w:val="a"/>
    <w:rsid w:val="000E70AF"/>
    <w:rPr>
      <w:rFonts w:ascii="Tahoma" w:hAnsi="Tahoma" w:cs="Arial"/>
      <w:kern w:val="28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2419AC"/>
    <w:rPr>
      <w:color w:val="696464" w:themeColor="text2"/>
      <w:sz w:val="22"/>
    </w:rPr>
  </w:style>
  <w:style w:type="character" w:customStyle="1" w:styleId="a8">
    <w:name w:val="Подзаголовок Знак"/>
    <w:basedOn w:val="a0"/>
    <w:link w:val="a7"/>
    <w:uiPriority w:val="11"/>
    <w:rsid w:val="002419AC"/>
    <w:rPr>
      <w:rFonts w:asciiTheme="minorHAnsi" w:eastAsiaTheme="minorEastAsia" w:hAnsiTheme="minorHAnsi" w:cstheme="minorBidi"/>
      <w:color w:val="696464" w:themeColor="text2"/>
      <w:spacing w:val="15"/>
      <w:sz w:val="22"/>
      <w:szCs w:val="22"/>
    </w:rPr>
  </w:style>
  <w:style w:type="paragraph" w:styleId="a9">
    <w:name w:val="Title"/>
    <w:basedOn w:val="a"/>
    <w:next w:val="a"/>
    <w:link w:val="aa"/>
    <w:uiPriority w:val="10"/>
    <w:qFormat/>
    <w:rsid w:val="005F3078"/>
    <w:pPr>
      <w:contextualSpacing/>
    </w:pPr>
    <w:rPr>
      <w:rFonts w:asciiTheme="majorHAnsi" w:eastAsiaTheme="majorEastAsia" w:hAnsiTheme="majorHAnsi" w:cstheme="majorBidi"/>
      <w:color w:val="D34817" w:themeColor="accent1"/>
      <w:spacing w:val="-10"/>
      <w:kern w:val="28"/>
      <w:sz w:val="72"/>
      <w:szCs w:val="56"/>
    </w:rPr>
  </w:style>
  <w:style w:type="character" w:customStyle="1" w:styleId="aa">
    <w:name w:val="Название Знак"/>
    <w:basedOn w:val="a0"/>
    <w:link w:val="a9"/>
    <w:uiPriority w:val="10"/>
    <w:rsid w:val="005F3078"/>
    <w:rPr>
      <w:rFonts w:asciiTheme="majorHAnsi" w:eastAsiaTheme="majorEastAsia" w:hAnsiTheme="majorHAnsi" w:cstheme="majorBidi"/>
      <w:color w:val="D34817" w:themeColor="accent1"/>
      <w:spacing w:val="-10"/>
      <w:kern w:val="28"/>
      <w:sz w:val="72"/>
      <w:szCs w:val="56"/>
    </w:rPr>
  </w:style>
  <w:style w:type="paragraph" w:styleId="ab">
    <w:name w:val="header"/>
    <w:basedOn w:val="a"/>
    <w:link w:val="ac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5F3078"/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paragraph" w:styleId="ad">
    <w:name w:val="footer"/>
    <w:basedOn w:val="a"/>
    <w:link w:val="ae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5F3078"/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styleId="af">
    <w:name w:val="Subtle Emphasis"/>
    <w:basedOn w:val="a0"/>
    <w:uiPriority w:val="19"/>
    <w:qFormat/>
    <w:rsid w:val="002419AC"/>
    <w:rPr>
      <w:rFonts w:asciiTheme="minorHAnsi" w:hAnsiTheme="minorHAnsi"/>
      <w:i/>
      <w:iCs/>
      <w:color w:val="696464" w:themeColor="text2"/>
      <w:sz w:val="20"/>
    </w:rPr>
  </w:style>
  <w:style w:type="character" w:styleId="af0">
    <w:name w:val="Emphasis"/>
    <w:basedOn w:val="a0"/>
    <w:uiPriority w:val="20"/>
    <w:qFormat/>
    <w:rsid w:val="005F3078"/>
    <w:rPr>
      <w:rFonts w:asciiTheme="minorHAnsi" w:hAnsiTheme="minorHAnsi"/>
      <w:i/>
      <w:iCs/>
      <w:sz w:val="22"/>
    </w:rPr>
  </w:style>
  <w:style w:type="character" w:styleId="af1">
    <w:name w:val="Intense Emphasis"/>
    <w:basedOn w:val="a0"/>
    <w:uiPriority w:val="21"/>
    <w:qFormat/>
    <w:rsid w:val="005F3078"/>
    <w:rPr>
      <w:rFonts w:asciiTheme="majorHAnsi" w:hAnsiTheme="majorHAnsi"/>
      <w:i/>
      <w:iCs/>
      <w:color w:val="D34817" w:themeColor="accent1"/>
      <w:sz w:val="22"/>
    </w:rPr>
  </w:style>
  <w:style w:type="character" w:styleId="af2">
    <w:name w:val="Strong"/>
    <w:basedOn w:val="a0"/>
    <w:uiPriority w:val="22"/>
    <w:qFormat/>
    <w:rsid w:val="002419AC"/>
    <w:rPr>
      <w:rFonts w:asciiTheme="majorHAnsi" w:hAnsiTheme="majorHAnsi"/>
      <w:b/>
      <w:bCs/>
      <w:color w:val="000000" w:themeColor="text1"/>
      <w:sz w:val="24"/>
    </w:rPr>
  </w:style>
  <w:style w:type="character" w:styleId="af3">
    <w:name w:val="Subtle Reference"/>
    <w:basedOn w:val="a0"/>
    <w:uiPriority w:val="31"/>
    <w:qFormat/>
    <w:rsid w:val="005F3078"/>
    <w:rPr>
      <w:rFonts w:asciiTheme="minorHAnsi" w:hAnsiTheme="minorHAnsi"/>
      <w:smallCaps/>
      <w:color w:val="696464" w:themeColor="text2"/>
      <w:sz w:val="20"/>
    </w:rPr>
  </w:style>
  <w:style w:type="character" w:styleId="af4">
    <w:name w:val="Intense Reference"/>
    <w:basedOn w:val="a0"/>
    <w:uiPriority w:val="32"/>
    <w:qFormat/>
    <w:rsid w:val="005F3078"/>
    <w:rPr>
      <w:rFonts w:asciiTheme="minorHAnsi" w:hAnsiTheme="minorHAnsi"/>
      <w:b/>
      <w:bCs/>
      <w:smallCaps/>
      <w:color w:val="D34817" w:themeColor="accent1"/>
      <w:spacing w:val="5"/>
    </w:rPr>
  </w:style>
  <w:style w:type="character" w:styleId="af5">
    <w:name w:val="Book Title"/>
    <w:basedOn w:val="a0"/>
    <w:uiPriority w:val="33"/>
    <w:qFormat/>
    <w:rsid w:val="005F3078"/>
    <w:rPr>
      <w:rFonts w:asciiTheme="minorHAnsi" w:hAnsiTheme="minorHAnsi"/>
      <w:b/>
      <w:bCs/>
      <w:i/>
      <w:iCs/>
      <w:spacing w:val="5"/>
    </w:rPr>
  </w:style>
  <w:style w:type="paragraph" w:styleId="af6">
    <w:name w:val="List Paragraph"/>
    <w:basedOn w:val="a"/>
    <w:uiPriority w:val="34"/>
    <w:qFormat/>
    <w:rsid w:val="005F3078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5F3078"/>
    <w:pPr>
      <w:spacing w:before="200"/>
      <w:ind w:left="864" w:right="864"/>
      <w:jc w:val="center"/>
    </w:pPr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5F3078"/>
    <w:rPr>
      <w:rFonts w:asciiTheme="minorHAnsi" w:eastAsiaTheme="minorEastAsia" w:hAnsiTheme="minorHAnsi" w:cstheme="minorBidi"/>
      <w:i/>
      <w:iCs/>
      <w:color w:val="000000" w:themeColor="text1"/>
      <w:spacing w:val="15"/>
      <w:szCs w:val="22"/>
    </w:rPr>
  </w:style>
  <w:style w:type="paragraph" w:styleId="af7">
    <w:name w:val="Intense Quote"/>
    <w:basedOn w:val="a"/>
    <w:next w:val="a"/>
    <w:link w:val="af8"/>
    <w:uiPriority w:val="30"/>
    <w:qFormat/>
    <w:rsid w:val="005F3078"/>
    <w:pPr>
      <w:pBdr>
        <w:top w:val="single" w:sz="4" w:space="10" w:color="D34817" w:themeColor="accent1"/>
        <w:bottom w:val="single" w:sz="4" w:space="10" w:color="D34817" w:themeColor="accent1"/>
      </w:pBdr>
      <w:spacing w:before="360" w:after="360"/>
      <w:ind w:left="864" w:right="864"/>
      <w:jc w:val="center"/>
    </w:pPr>
    <w:rPr>
      <w:i/>
      <w:iCs/>
      <w:color w:val="D34817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5F3078"/>
    <w:rPr>
      <w:rFonts w:asciiTheme="minorHAnsi" w:eastAsiaTheme="minorEastAsia" w:hAnsiTheme="minorHAnsi" w:cstheme="minorBidi"/>
      <w:i/>
      <w:iCs/>
      <w:color w:val="D34817" w:themeColor="accent1"/>
      <w:spacing w:val="15"/>
      <w:szCs w:val="22"/>
    </w:rPr>
  </w:style>
  <w:style w:type="character" w:styleId="af9">
    <w:name w:val="Hyperlink"/>
    <w:basedOn w:val="a0"/>
    <w:uiPriority w:val="99"/>
    <w:semiHidden/>
    <w:unhideWhenUsed/>
    <w:rsid w:val="004E2207"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047133"/>
    <w:pPr>
      <w:spacing w:after="0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47133"/>
    <w:rPr>
      <w:rFonts w:ascii="Tahoma" w:eastAsiaTheme="minorEastAsia" w:hAnsi="Tahoma" w:cs="Tahoma"/>
      <w:color w:val="000000" w:themeColor="text1"/>
      <w:spacing w:val="15"/>
      <w:sz w:val="16"/>
      <w:szCs w:val="16"/>
    </w:rPr>
  </w:style>
  <w:style w:type="paragraph" w:styleId="afc">
    <w:name w:val="Normal (Web)"/>
    <w:basedOn w:val="a"/>
    <w:uiPriority w:val="99"/>
    <w:unhideWhenUsed/>
    <w:rsid w:val="00D57A43"/>
    <w:pPr>
      <w:numPr>
        <w:ilvl w:val="0"/>
      </w:num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ru-RU"/>
    </w:rPr>
  </w:style>
  <w:style w:type="paragraph" w:customStyle="1" w:styleId="11">
    <w:name w:val="1"/>
    <w:basedOn w:val="a"/>
    <w:rsid w:val="00F55B18"/>
    <w:pPr>
      <w:numPr>
        <w:ilvl w:val="0"/>
      </w:num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ru-RU"/>
    </w:rPr>
  </w:style>
  <w:style w:type="paragraph" w:customStyle="1" w:styleId="110">
    <w:name w:val="11"/>
    <w:basedOn w:val="a"/>
    <w:rsid w:val="00930998"/>
    <w:pPr>
      <w:numPr>
        <w:ilvl w:val="0"/>
      </w:num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7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2\AppData\Local\Packages\Microsoft.MicrosoftEdge_8wekyb3d8bbwe\TempState\Downloads\tf06087320%20(1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Справедливость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праведливость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073F9-C254-462B-9CB0-ECA76BF63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tf06087320 (1)</Template>
  <TotalTime>426</TotalTime>
  <Pages>2</Pages>
  <Words>0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101</cp:revision>
  <cp:lastPrinted>2019-12-27T04:23:00Z</cp:lastPrinted>
  <dcterms:created xsi:type="dcterms:W3CDTF">2019-12-27T04:18:00Z</dcterms:created>
  <dcterms:modified xsi:type="dcterms:W3CDTF">2021-11-09T06:44:00Z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TC060873201033</vt:lpwstr>
  </property>
</Properties>
</file>